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E60AEA" w:rsidRDefault="00183195" w:rsidP="00183195">
      <w:pPr>
        <w:jc w:val="center"/>
        <w:rPr>
          <w:sz w:val="28"/>
          <w:szCs w:val="28"/>
        </w:rPr>
      </w:pPr>
      <w:r w:rsidRPr="00B32BAE">
        <w:rPr>
          <w:b/>
          <w:bCs/>
          <w:sz w:val="28"/>
          <w:szCs w:val="28"/>
        </w:rPr>
        <w:t>Извещ</w:t>
      </w:r>
      <w:r w:rsidRPr="00E60AEA">
        <w:rPr>
          <w:b/>
          <w:bCs/>
          <w:sz w:val="28"/>
          <w:szCs w:val="28"/>
        </w:rPr>
        <w:t>ение о проведении открытого конкурса в электронной форме</w:t>
      </w:r>
    </w:p>
    <w:p w:rsidR="00183195" w:rsidRPr="007D224A" w:rsidRDefault="00183195" w:rsidP="00183195">
      <w:pPr>
        <w:jc w:val="center"/>
        <w:rPr>
          <w:color w:val="000000"/>
        </w:rPr>
      </w:pPr>
      <w:r w:rsidRPr="00E60AEA">
        <w:rPr>
          <w:color w:val="000000"/>
        </w:rPr>
        <w:t>для закупки № </w:t>
      </w:r>
      <w:r w:rsidR="007D224A">
        <w:t>0318300008824000605</w:t>
      </w:r>
      <w:bookmarkStart w:id="0" w:name="_GoBack"/>
      <w:bookmarkEnd w:id="0"/>
    </w:p>
    <w:p w:rsidR="00183195" w:rsidRPr="00E60AEA" w:rsidRDefault="00183195" w:rsidP="00183195">
      <w:pPr>
        <w:ind w:firstLine="709"/>
        <w:jc w:val="both"/>
        <w:rPr>
          <w:color w:val="000000"/>
        </w:rPr>
      </w:pPr>
      <w:r w:rsidRPr="00E60AEA">
        <w:rPr>
          <w:color w:val="000000"/>
        </w:rPr>
        <w:t> </w:t>
      </w:r>
    </w:p>
    <w:p w:rsidR="00183195" w:rsidRPr="00E60AEA" w:rsidRDefault="00183195" w:rsidP="00183195">
      <w:pPr>
        <w:ind w:firstLine="709"/>
        <w:jc w:val="both"/>
        <w:rPr>
          <w:color w:val="000000"/>
        </w:rPr>
      </w:pPr>
      <w:r w:rsidRPr="00E60AEA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5683"/>
      </w:tblGrid>
      <w:tr w:rsidR="00183195" w:rsidRPr="00E60AEA" w:rsidTr="00FE2F63">
        <w:tc>
          <w:tcPr>
            <w:tcW w:w="5000" w:type="pct"/>
            <w:gridSpan w:val="2"/>
            <w:vAlign w:val="center"/>
          </w:tcPr>
          <w:p w:rsidR="00183195" w:rsidRPr="00E60AEA" w:rsidRDefault="00183195" w:rsidP="00243DF1">
            <w:r w:rsidRPr="00F64055">
              <w:rPr>
                <w:b/>
                <w:bCs/>
              </w:rPr>
              <w:t>Общая</w:t>
            </w:r>
            <w:r w:rsidRPr="00E60AEA">
              <w:rPr>
                <w:b/>
                <w:bCs/>
              </w:rPr>
              <w:t> информация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93438" w:rsidRDefault="00183195" w:rsidP="00243DF1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3A34D1">
              <w:t>_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Наименование объекта закупки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2C40F2">
              <w:t xml:space="preserve">Устройство </w:t>
            </w:r>
            <w:proofErr w:type="spellStart"/>
            <w:r w:rsidRPr="002C40F2">
              <w:t>скейт</w:t>
            </w:r>
            <w:proofErr w:type="spellEnd"/>
            <w:r w:rsidRPr="002C40F2">
              <w:t>-площадки в г. Темрюке в парке им. А.С. Пушкина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Способ определения поставщика (подрядчика, исполнителя)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2C40F2">
              <w:t>Открытый конкурс в электронной форме на провед</w:t>
            </w:r>
            <w:r w:rsidRPr="002C40F2">
              <w:t>е</w:t>
            </w:r>
            <w:r w:rsidRPr="002C40F2">
              <w:t>ние работ по строительству, реконструкции, кап</w:t>
            </w:r>
            <w:proofErr w:type="gramStart"/>
            <w:r w:rsidRPr="002C40F2">
              <w:t>.</w:t>
            </w:r>
            <w:proofErr w:type="gramEnd"/>
            <w:r w:rsidRPr="002C40F2">
              <w:t xml:space="preserve"> </w:t>
            </w:r>
            <w:proofErr w:type="gramStart"/>
            <w:r w:rsidRPr="002C40F2">
              <w:t>р</w:t>
            </w:r>
            <w:proofErr w:type="gramEnd"/>
            <w:r w:rsidRPr="002C40F2">
              <w:t>е</w:t>
            </w:r>
            <w:r w:rsidRPr="002C40F2">
              <w:t>монту, сносу объекта кап. строительства в соотве</w:t>
            </w:r>
            <w:r w:rsidRPr="002C40F2">
              <w:t>т</w:t>
            </w:r>
            <w:r w:rsidRPr="002C40F2">
              <w:t>ствии с ч. 1 п. 8 ст. 33 Закона № 44-ФЗ</w:t>
            </w:r>
          </w:p>
        </w:tc>
      </w:tr>
      <w:tr w:rsidR="00B056BE" w:rsidRPr="00E60AEA" w:rsidTr="00FE2F63">
        <w:tc>
          <w:tcPr>
            <w:tcW w:w="1999" w:type="pct"/>
            <w:vAlign w:val="center"/>
          </w:tcPr>
          <w:p w:rsidR="00B056BE" w:rsidRDefault="00B056BE" w:rsidP="00243DF1">
            <w:r w:rsidRPr="007F3A3C">
              <w:t>Конкурс проводится в соотве</w:t>
            </w:r>
            <w:r w:rsidRPr="007F3A3C">
              <w:t>т</w:t>
            </w:r>
            <w:r w:rsidRPr="007F3A3C">
              <w:t>ствии с ч. 19 ст. 48 Закона № 44-ФЗ</w:t>
            </w:r>
          </w:p>
        </w:tc>
        <w:tc>
          <w:tcPr>
            <w:tcW w:w="3001" w:type="pct"/>
            <w:vAlign w:val="center"/>
          </w:tcPr>
          <w:p w:rsidR="00B056BE" w:rsidRDefault="00B056BE" w:rsidP="00243DF1"/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Наименование электронной пл</w:t>
            </w:r>
            <w:r w:rsidRPr="0056601C">
              <w:t>о</w:t>
            </w:r>
            <w:r w:rsidRPr="0056601C">
              <w:t>щадки в информационно-телекоммуникационной сети «И</w:t>
            </w:r>
            <w:r w:rsidRPr="0056601C">
              <w:t>н</w:t>
            </w:r>
            <w:r w:rsidRPr="0056601C">
              <w:t>тернет»</w:t>
            </w:r>
          </w:p>
        </w:tc>
        <w:tc>
          <w:tcPr>
            <w:tcW w:w="3001" w:type="pct"/>
            <w:vAlign w:val="center"/>
          </w:tcPr>
          <w:p w:rsidR="00183195" w:rsidRPr="00943512" w:rsidRDefault="00354ADC" w:rsidP="00243DF1">
            <w:r w:rsidRPr="00B31262">
              <w:t>РТС-тендер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Адрес электронной площадки в информационно-телекоммуникационной сети «И</w:t>
            </w:r>
            <w:r w:rsidRPr="0056601C">
              <w:t>н</w:t>
            </w:r>
            <w:r w:rsidRPr="0056601C">
              <w:t>тернет»</w:t>
            </w:r>
          </w:p>
        </w:tc>
        <w:tc>
          <w:tcPr>
            <w:tcW w:w="3001" w:type="pct"/>
            <w:vAlign w:val="center"/>
          </w:tcPr>
          <w:p w:rsidR="00183195" w:rsidRPr="00943512" w:rsidRDefault="00745227" w:rsidP="00243DF1">
            <w:r w:rsidRPr="00B31262">
              <w:t>https://rts-tender.ru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 w:rsidRPr="00E60AEA">
              <w:t>Размещение осуществляет</w:t>
            </w:r>
          </w:p>
        </w:tc>
        <w:tc>
          <w:tcPr>
            <w:tcW w:w="3001" w:type="pct"/>
            <w:vAlign w:val="center"/>
          </w:tcPr>
          <w:p w:rsidR="00183195" w:rsidRPr="00E60AEA" w:rsidRDefault="00183195" w:rsidP="00243DF1">
            <w:r w:rsidRPr="00B31262">
              <w:t>Уполномоченный орган</w:t>
            </w:r>
          </w:p>
          <w:p w:rsidR="00183195" w:rsidRPr="00E60AEA" w:rsidRDefault="00183195" w:rsidP="00243DF1">
            <w:r w:rsidRPr="00B31262">
              <w:t>МУНИЦИПАЛЬНОЕ КАЗЕННОЕ УЧРЕЖДЕНИЕ "МУНИЦИПАЛЬНЫЙ ЗАКАЗ" МУНИЦИПАЛЬН</w:t>
            </w:r>
            <w:r w:rsidRPr="00B31262">
              <w:t>О</w:t>
            </w:r>
            <w:r w:rsidRPr="00B31262">
              <w:t>ГО ОБРАЗОВАНИЯ ТЕМРЮКСКИЙ РАЙОН</w:t>
            </w:r>
          </w:p>
        </w:tc>
      </w:tr>
      <w:tr w:rsidR="00183195" w:rsidRPr="00E60AEA" w:rsidTr="00FE2F63">
        <w:tc>
          <w:tcPr>
            <w:tcW w:w="5000" w:type="pct"/>
            <w:gridSpan w:val="2"/>
            <w:vAlign w:val="center"/>
          </w:tcPr>
          <w:p w:rsidR="00183195" w:rsidRPr="00E60AEA" w:rsidRDefault="00183195" w:rsidP="00243DF1">
            <w:r w:rsidRPr="00E60AEA">
              <w:rPr>
                <w:b/>
                <w:bCs/>
              </w:rPr>
              <w:t>Контактная информация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Организация, осуществляющая размещение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B31262">
              <w:t>МУНИЦИПАЛЬНОЕ КАЗЕННОЕ УЧРЕЖДЕНИЕ "МУНИЦИПАЛЬНЫЙ ЗАКАЗ" МУНИЦИПАЛЬН</w:t>
            </w:r>
            <w:r w:rsidRPr="00B31262">
              <w:t>О</w:t>
            </w:r>
            <w:r w:rsidRPr="00B31262">
              <w:t>ГО ОБРАЗОВАНИЯ ТЕМРЮКСКИЙ РАЙОН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Почтовый адрес</w:t>
            </w:r>
          </w:p>
        </w:tc>
        <w:tc>
          <w:tcPr>
            <w:tcW w:w="3001" w:type="pct"/>
            <w:vAlign w:val="center"/>
          </w:tcPr>
          <w:p w:rsidR="00183195" w:rsidRPr="007D224A" w:rsidRDefault="00183195" w:rsidP="00243DF1">
            <w:r w:rsidRPr="008827F1">
              <w:t xml:space="preserve">353500, КРАСНОДАРСКИЙ КРАЙ, ТЕМРЮКСКИЙ Р-Н, Г ТЕМРЮК, </w:t>
            </w:r>
            <w:proofErr w:type="gramStart"/>
            <w:r w:rsidRPr="008827F1">
              <w:t>УЛ</w:t>
            </w:r>
            <w:proofErr w:type="gramEnd"/>
            <w:r w:rsidRPr="008827F1">
              <w:t xml:space="preserve"> ЛЕНИНА, 65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Место нахождения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Ответственное должностное лицо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proofErr w:type="spellStart"/>
            <w:r w:rsidRPr="00B31262">
              <w:t>Ярлыкова</w:t>
            </w:r>
            <w:proofErr w:type="spellEnd"/>
            <w:r>
              <w:t> </w:t>
            </w:r>
            <w:r w:rsidRPr="00B31262">
              <w:t>Юлия</w:t>
            </w:r>
            <w:r>
              <w:t> </w:t>
            </w:r>
            <w:proofErr w:type="spellStart"/>
            <w:r w:rsidRPr="00B31262">
              <w:t>Хизировна</w:t>
            </w:r>
            <w:proofErr w:type="spellEnd"/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Адрес электронной почты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B31262">
              <w:t>torgitemryuk@yandex.ru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Номер контактного телефона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 w:rsidRPr="00B31262">
              <w:t>7-861-4854878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Факс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>
              <w:t>Информация отсутствует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56601C" w:rsidRDefault="00183195" w:rsidP="00243DF1">
            <w:r w:rsidRPr="0056601C">
              <w:t>Дополнительная информация</w:t>
            </w:r>
          </w:p>
        </w:tc>
        <w:tc>
          <w:tcPr>
            <w:tcW w:w="3001" w:type="pct"/>
            <w:vAlign w:val="center"/>
          </w:tcPr>
          <w:p w:rsidR="00183195" w:rsidRPr="00943512" w:rsidRDefault="00183195" w:rsidP="00243DF1">
            <w:r>
              <w:t xml:space="preserve">Заказчик: </w:t>
            </w:r>
            <w:proofErr w:type="gramStart"/>
            <w:r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>
              <w:t>е</w:t>
            </w:r>
            <w:r>
              <w:t>мрюкский район, г. Темрюк, ул. Ленина, 48 Почт</w:t>
            </w:r>
            <w:r>
              <w:t>о</w:t>
            </w:r>
            <w:r>
              <w:t xml:space="preserve">вый адрес: 353500 Краснодарский край, Темрюкский район, г. Темрюк, ул. Ленина, 48 Адрес электронной почты: torgi-tem@mail.ru Контактный телефон: +7 </w:t>
            </w:r>
            <w:r>
              <w:lastRenderedPageBreak/>
              <w:t xml:space="preserve">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</w:t>
            </w:r>
            <w:r>
              <w:t>и</w:t>
            </w:r>
            <w:r>
              <w:t>тель главы Темрюкского городского поселения Т</w:t>
            </w:r>
            <w:r>
              <w:t>е</w:t>
            </w:r>
            <w:r>
              <w:t>мрюкского района.</w:t>
            </w:r>
            <w:proofErr w:type="gramEnd"/>
            <w:r>
              <w:t xml:space="preserve"> Контактное лицо заказчика: А</w:t>
            </w:r>
            <w:r>
              <w:t>н</w:t>
            </w:r>
            <w:r>
              <w:t xml:space="preserve">тонова Евгения Анатольевна. Внимание! </w:t>
            </w:r>
            <w:proofErr w:type="gramStart"/>
            <w:r>
              <w:t>За наруш</w:t>
            </w:r>
            <w:r>
              <w:t>е</w:t>
            </w:r>
            <w:r>
              <w:t>ние требований антимонопольного законодательства Российской Федерации о запрете участия в огранич</w:t>
            </w:r>
            <w:r>
              <w:t>и</w:t>
            </w:r>
            <w:r>
              <w:t>вающих конкуренцию соглашениях, осуществления ограничивающих конкуренцию согласованных де</w:t>
            </w:r>
            <w:r>
              <w:t>й</w:t>
            </w:r>
            <w:r>
              <w:t>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183195" w:rsidRPr="00E60AEA" w:rsidTr="00FE2F63">
        <w:tc>
          <w:tcPr>
            <w:tcW w:w="5000" w:type="pct"/>
            <w:gridSpan w:val="2"/>
            <w:vAlign w:val="center"/>
          </w:tcPr>
          <w:p w:rsidR="00183195" w:rsidRPr="00E60AEA" w:rsidRDefault="00183195" w:rsidP="00243DF1">
            <w:r w:rsidRPr="00E60AEA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 w:rsidRPr="00BA2F80">
              <w:t>Дата и время окончания срока п</w:t>
            </w:r>
            <w:r w:rsidRPr="00BA2F80">
              <w:t>о</w:t>
            </w:r>
            <w:r w:rsidRPr="00BA2F80">
              <w:t>дачи заявок</w:t>
            </w:r>
          </w:p>
        </w:tc>
        <w:tc>
          <w:tcPr>
            <w:tcW w:w="3001" w:type="pct"/>
            <w:vAlign w:val="center"/>
          </w:tcPr>
          <w:p w:rsidR="00183195" w:rsidRPr="00E60AEA" w:rsidRDefault="00183195" w:rsidP="00243DF1">
            <w:r w:rsidRPr="003104C6">
              <w:t>06.09.2024 09:00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 w:rsidRPr="00E60AEA">
              <w:t>Дата рассмотрения и оценки вт</w:t>
            </w:r>
            <w:r w:rsidRPr="00E60AEA">
              <w:t>о</w:t>
            </w:r>
            <w:r w:rsidRPr="00E60AEA">
              <w:t xml:space="preserve">рых частей заявок на участие в </w:t>
            </w:r>
            <w:r>
              <w:t>з</w:t>
            </w:r>
            <w:r>
              <w:t>а</w:t>
            </w:r>
            <w:r>
              <w:t>купке</w:t>
            </w:r>
          </w:p>
        </w:tc>
        <w:tc>
          <w:tcPr>
            <w:tcW w:w="3001" w:type="pct"/>
            <w:vAlign w:val="center"/>
          </w:tcPr>
          <w:p w:rsidR="00183195" w:rsidRPr="00E60AEA" w:rsidRDefault="00183195" w:rsidP="00243DF1">
            <w:r w:rsidRPr="009664B9">
              <w:t>10.09.2024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 w:rsidRPr="00F9540F">
              <w:t>Дата подведения итогов определ</w:t>
            </w:r>
            <w:r w:rsidRPr="00F9540F">
              <w:t>е</w:t>
            </w:r>
            <w:r w:rsidRPr="00F9540F">
              <w:t>ния поставщика (подрядчика, и</w:t>
            </w:r>
            <w:r w:rsidRPr="00F9540F">
              <w:t>с</w:t>
            </w:r>
            <w:r w:rsidRPr="00F9540F">
              <w:t>полнителя)</w:t>
            </w:r>
          </w:p>
        </w:tc>
        <w:tc>
          <w:tcPr>
            <w:tcW w:w="3001" w:type="pct"/>
            <w:vAlign w:val="center"/>
          </w:tcPr>
          <w:p w:rsidR="00183195" w:rsidRPr="006A1C59" w:rsidRDefault="00183195" w:rsidP="00243DF1">
            <w:pPr>
              <w:rPr>
                <w:lang w:val="en-US"/>
              </w:rPr>
            </w:pPr>
            <w:r w:rsidRPr="006A711A">
              <w:t>11.09.2024</w:t>
            </w:r>
          </w:p>
        </w:tc>
      </w:tr>
      <w:tr w:rsidR="00183195" w:rsidRPr="00E60AEA" w:rsidTr="00FE2F63">
        <w:tc>
          <w:tcPr>
            <w:tcW w:w="5000" w:type="pct"/>
            <w:gridSpan w:val="2"/>
            <w:vAlign w:val="center"/>
          </w:tcPr>
          <w:p w:rsidR="00183195" w:rsidRPr="00E60AEA" w:rsidRDefault="00183195" w:rsidP="00243DF1">
            <w:r w:rsidRPr="00E60AEA">
              <w:rPr>
                <w:b/>
                <w:bCs/>
              </w:rPr>
              <w:t>Условия контракта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>
              <w:t>Начальная (максимальная) цена контракта</w:t>
            </w:r>
          </w:p>
        </w:tc>
        <w:tc>
          <w:tcPr>
            <w:tcW w:w="3001" w:type="pct"/>
            <w:vAlign w:val="center"/>
          </w:tcPr>
          <w:p w:rsidR="00183195" w:rsidRPr="00E60AEA" w:rsidRDefault="00183195" w:rsidP="00243DF1">
            <w:r w:rsidRPr="00A510DC">
              <w:t>14 895 900.00</w:t>
            </w:r>
            <w:r w:rsidRPr="00026C2F">
              <w:t> </w:t>
            </w:r>
            <w:r w:rsidR="00354ADC" w:rsidRPr="00ED2B8C">
              <w:t>Российский рубль</w:t>
            </w:r>
          </w:p>
        </w:tc>
      </w:tr>
      <w:tr w:rsidR="00183195" w:rsidRPr="00E60AEA" w:rsidTr="00FE2F63">
        <w:tc>
          <w:tcPr>
            <w:tcW w:w="1999" w:type="pct"/>
            <w:vAlign w:val="center"/>
          </w:tcPr>
          <w:p w:rsidR="00183195" w:rsidRPr="00E60AEA" w:rsidRDefault="00183195" w:rsidP="00243DF1">
            <w:r w:rsidRPr="00E60AEA">
              <w:t>Идентификационный код закупки</w:t>
            </w:r>
          </w:p>
        </w:tc>
        <w:tc>
          <w:tcPr>
            <w:tcW w:w="3001" w:type="pct"/>
            <w:vAlign w:val="center"/>
          </w:tcPr>
          <w:p w:rsidR="00183195" w:rsidRPr="00E60AEA" w:rsidRDefault="00183195" w:rsidP="00243DF1">
            <w:r w:rsidRPr="00E00DDF">
              <w:t>243235203800023520100100230014299244</w:t>
            </w:r>
          </w:p>
        </w:tc>
      </w:tr>
      <w:tr w:rsidR="00F5220D" w:rsidRPr="00E60AEA" w:rsidTr="00FE2F63">
        <w:tc>
          <w:tcPr>
            <w:tcW w:w="5000" w:type="pct"/>
            <w:gridSpan w:val="2"/>
            <w:vAlign w:val="center"/>
          </w:tcPr>
          <w:p w:rsidR="00F5220D" w:rsidRPr="00E60AEA" w:rsidRDefault="00F5220D" w:rsidP="00243DF1">
            <w:r w:rsidRPr="00E60AEA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149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4"/>
        <w:gridCol w:w="5847"/>
      </w:tblGrid>
      <w:tr w:rsidR="00183195" w:rsidRPr="00E60AEA" w:rsidTr="00256DF4">
        <w:tc>
          <w:tcPr>
            <w:tcW w:w="48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195" w:rsidRPr="00E60AEA" w:rsidRDefault="00183195" w:rsidP="00243DF1">
            <w:r w:rsidRPr="0056601C">
              <w:rPr>
                <w:b/>
                <w:bCs/>
              </w:rPr>
              <w:t>1</w:t>
            </w:r>
            <w:r w:rsidRPr="00E60AEA">
              <w:rPr>
                <w:b/>
                <w:bCs/>
              </w:rPr>
              <w:t> </w:t>
            </w:r>
            <w:r w:rsidRPr="00DF050C">
              <w:rPr>
                <w:b/>
                <w:bCs/>
              </w:rPr>
              <w:t>АДМИНИСТРАЦИЯ ТЕМРЮКСКОГО ГОРОДСКОГО ПОСЕЛЕНИЯ ТЕМРЮ</w:t>
            </w:r>
            <w:r w:rsidRPr="00DF050C">
              <w:rPr>
                <w:b/>
                <w:bCs/>
              </w:rPr>
              <w:t>К</w:t>
            </w:r>
            <w:r w:rsidRPr="00DF050C">
              <w:rPr>
                <w:b/>
                <w:bCs/>
              </w:rPr>
              <w:t>СКОГО РАЙОНА</w:t>
            </w:r>
          </w:p>
        </w:tc>
      </w:tr>
      <w:tr w:rsidR="00183195" w:rsidRPr="00E60AEA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195" w:rsidRPr="00E60AEA" w:rsidRDefault="00183195" w:rsidP="00243DF1">
            <w:r w:rsidRPr="00ED2B8C">
              <w:t>Начальная (максимальная) цена контракта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195" w:rsidRPr="00E60AEA" w:rsidRDefault="00183195" w:rsidP="00243DF1">
            <w:r w:rsidRPr="00A510DC">
              <w:t>14 895 900.00</w:t>
            </w:r>
            <w:r w:rsidRPr="00C437B6">
              <w:t> </w:t>
            </w:r>
            <w:r w:rsidR="00354ADC" w:rsidRPr="00ED2B8C">
              <w:t>Российский рубль</w:t>
            </w:r>
          </w:p>
        </w:tc>
      </w:tr>
      <w:tr w:rsidR="00331733" w:rsidRPr="00E60AEA" w:rsidTr="00256DF4">
        <w:tc>
          <w:tcPr>
            <w:tcW w:w="48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Default="005905E7" w:rsidP="00243DF1">
            <w:r w:rsidRPr="003D69FE">
              <w:t>Дата начала исполнения контракта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Default="00745227" w:rsidP="00243DF1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Pr="00294570" w:rsidRDefault="005905E7" w:rsidP="00243DF1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Pr="0027721F" w:rsidRDefault="005905E7" w:rsidP="00243DF1">
            <w:r w:rsidRPr="0027721F">
              <w:t>16.12.2024</w:t>
            </w:r>
          </w:p>
        </w:tc>
      </w:tr>
      <w:tr w:rsidR="00331733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 w:rsidRPr="00290ABC">
              <w:t>Закупка за счет бюджетных средств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Pr="003D69FE" w:rsidRDefault="00331733" w:rsidP="00243DF1">
            <w:r>
              <w:t>Да</w:t>
            </w:r>
          </w:p>
        </w:tc>
      </w:tr>
      <w:tr w:rsidR="00331733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 w:rsidRPr="00594394">
              <w:t>Наименование бюджета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Pr="00331733" w:rsidRDefault="00331733" w:rsidP="00243DF1">
            <w:r w:rsidRPr="00331733">
              <w:t xml:space="preserve">Темрюкское городское поселение </w:t>
            </w:r>
          </w:p>
        </w:tc>
      </w:tr>
      <w:tr w:rsidR="00331733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 w:rsidRPr="00290ABC">
              <w:t>Вид бюджета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Pr="00331733" w:rsidRDefault="00331733" w:rsidP="00243DF1">
            <w:r w:rsidRPr="00331733">
              <w:t>местный бюджет</w:t>
            </w:r>
          </w:p>
        </w:tc>
      </w:tr>
      <w:tr w:rsidR="00331733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Pr="00290ABC" w:rsidRDefault="00331733" w:rsidP="00243DF1">
            <w:r w:rsidRPr="00594394">
              <w:t>Код территории муниципального образования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Pr="00331733" w:rsidRDefault="00331733" w:rsidP="00243DF1">
            <w:r w:rsidRPr="00331733">
              <w:t>03651101</w:t>
            </w:r>
            <w:r w:rsidR="007F6DF4" w:rsidRPr="007D224A">
              <w:t>:Российская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</w:t>
            </w:r>
            <w:proofErr w:type="gramStart"/>
            <w:r w:rsidR="007F6DF4" w:rsidRPr="007D224A">
              <w:t>Темрюкское</w:t>
            </w:r>
            <w:proofErr w:type="gramEnd"/>
          </w:p>
        </w:tc>
      </w:tr>
      <w:tr w:rsidR="00331733" w:rsidRPr="0056601C" w:rsidTr="00256DF4"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 w:rsidRPr="00290ABC">
              <w:t>Закупка за счет собственных средств организации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733" w:rsidRDefault="00331733" w:rsidP="00243DF1">
            <w:r>
              <w:t>Нет</w:t>
            </w:r>
          </w:p>
        </w:tc>
      </w:tr>
    </w:tbl>
    <w:p w:rsidR="00F449A3" w:rsidRPr="00C36D4D" w:rsidRDefault="00F449A3" w:rsidP="00F449A3">
      <w:pPr>
        <w:rPr>
          <w:b/>
          <w:bCs/>
        </w:rPr>
      </w:pPr>
      <w:r w:rsidRPr="004D25F4">
        <w:rPr>
          <w:b/>
          <w:bCs/>
        </w:rPr>
        <w:lastRenderedPageBreak/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2"/>
        <w:gridCol w:w="1785"/>
        <w:gridCol w:w="1785"/>
        <w:gridCol w:w="1785"/>
        <w:gridCol w:w="2782"/>
      </w:tblGrid>
      <w:tr w:rsidR="00F449A3" w:rsidTr="00FE2F63">
        <w:tc>
          <w:tcPr>
            <w:tcW w:w="0" w:type="auto"/>
          </w:tcPr>
          <w:p w:rsidR="00F449A3" w:rsidRDefault="00F449A3" w:rsidP="00B02D42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F449A3" w:rsidRDefault="00F449A3" w:rsidP="00B02D42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F449A3" w:rsidRDefault="00F449A3" w:rsidP="00B02D42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F449A3" w:rsidRDefault="00F449A3" w:rsidP="00B02D42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F449A3" w:rsidRDefault="00F449A3" w:rsidP="00B02D42">
            <w:pPr>
              <w:jc w:val="center"/>
            </w:pPr>
            <w:r>
              <w:t>Сумма на последующие годы</w:t>
            </w:r>
          </w:p>
        </w:tc>
      </w:tr>
      <w:tr w:rsidR="00F449A3" w:rsidTr="00FE2F63">
        <w:tc>
          <w:tcPr>
            <w:tcW w:w="0" w:type="auto"/>
          </w:tcPr>
          <w:p w:rsidR="00F449A3" w:rsidRPr="002D63E8" w:rsidRDefault="00F449A3" w:rsidP="00B02D42">
            <w:pPr>
              <w:rPr>
                <w:lang w:val="en-US"/>
              </w:rPr>
            </w:pPr>
            <w:r w:rsidRPr="002D63E8">
              <w:t>14 895 900,00</w:t>
            </w:r>
          </w:p>
        </w:tc>
        <w:tc>
          <w:tcPr>
            <w:tcW w:w="0" w:type="auto"/>
          </w:tcPr>
          <w:p w:rsidR="00F449A3" w:rsidRDefault="00F449A3" w:rsidP="00B02D42">
            <w:r w:rsidRPr="002D63E8">
              <w:t>14 895 900,00</w:t>
            </w:r>
          </w:p>
        </w:tc>
        <w:tc>
          <w:tcPr>
            <w:tcW w:w="0" w:type="auto"/>
          </w:tcPr>
          <w:p w:rsidR="00F449A3" w:rsidRDefault="00F449A3" w:rsidP="00B02D42">
            <w:r w:rsidRPr="002D63E8">
              <w:t>0,00</w:t>
            </w:r>
          </w:p>
        </w:tc>
        <w:tc>
          <w:tcPr>
            <w:tcW w:w="0" w:type="auto"/>
          </w:tcPr>
          <w:p w:rsidR="00F449A3" w:rsidRDefault="00F449A3" w:rsidP="00B02D42">
            <w:r w:rsidRPr="002D63E8">
              <w:t>0,00</w:t>
            </w:r>
          </w:p>
        </w:tc>
        <w:tc>
          <w:tcPr>
            <w:tcW w:w="0" w:type="auto"/>
          </w:tcPr>
          <w:p w:rsidR="00F449A3" w:rsidRDefault="00F449A3" w:rsidP="00B02D42">
            <w:r w:rsidRPr="002D63E8">
              <w:t>0,00</w:t>
            </w:r>
          </w:p>
        </w:tc>
      </w:tr>
    </w:tbl>
    <w:p w:rsidR="00F449A3" w:rsidRPr="00B81D3E" w:rsidRDefault="00F449A3" w:rsidP="00F449A3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F449A3" w:rsidRPr="00B81D3E" w:rsidRDefault="00F449A3" w:rsidP="00F449A3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9D38C7" w:rsidRPr="00005337" w:rsidTr="00FE2F63">
        <w:tc>
          <w:tcPr>
            <w:tcW w:w="1175" w:type="pct"/>
            <w:vMerge w:val="restart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9D38C7" w:rsidRPr="001C5ED3" w:rsidRDefault="009D38C7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9D38C7" w:rsidRPr="00005337" w:rsidTr="00FE2F63">
        <w:tc>
          <w:tcPr>
            <w:tcW w:w="1175" w:type="pct"/>
            <w:vMerge/>
          </w:tcPr>
          <w:p w:rsidR="009D38C7" w:rsidRPr="00005337" w:rsidRDefault="009D38C7" w:rsidP="002D3B5E">
            <w:pPr>
              <w:jc w:val="center"/>
            </w:pP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9D38C7" w:rsidRPr="00005337" w:rsidTr="00FE2F63">
        <w:tc>
          <w:tcPr>
            <w:tcW w:w="1175" w:type="pct"/>
          </w:tcPr>
          <w:p w:rsidR="009D38C7" w:rsidRPr="00005337" w:rsidRDefault="009D38C7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9D38C7" w:rsidRPr="00005337" w:rsidRDefault="009D38C7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9D38C7" w:rsidRPr="00005337" w:rsidRDefault="009D38C7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jc w:val="center"/>
            </w:pPr>
            <w:r w:rsidRPr="00005337">
              <w:t>5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AD36BB" w:rsidRDefault="009D38C7" w:rsidP="002D3B5E">
            <w:r>
              <w:rPr>
                <w:lang w:val="en-US"/>
              </w:rPr>
              <w:t>99205037010140213244</w:t>
            </w:r>
          </w:p>
        </w:tc>
        <w:tc>
          <w:tcPr>
            <w:tcW w:w="875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14 895 900,00</w:t>
            </w:r>
          </w:p>
        </w:tc>
        <w:tc>
          <w:tcPr>
            <w:tcW w:w="974" w:type="pct"/>
          </w:tcPr>
          <w:p w:rsidR="009D38C7" w:rsidRPr="00CE6096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Pr="0000533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9D38C7" w:rsidRPr="00AD36BB" w:rsidTr="00FE2F63">
        <w:tc>
          <w:tcPr>
            <w:tcW w:w="1175" w:type="pct"/>
          </w:tcPr>
          <w:p w:rsidR="009D38C7" w:rsidRPr="00005337" w:rsidRDefault="009D38C7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14 895 900,00</w:t>
            </w:r>
          </w:p>
        </w:tc>
        <w:tc>
          <w:tcPr>
            <w:tcW w:w="974" w:type="pct"/>
          </w:tcPr>
          <w:p w:rsidR="009D38C7" w:rsidRDefault="009D38C7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9D38C7" w:rsidRDefault="009D38C7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452490" w:rsidRPr="00452490" w:rsidRDefault="00452490" w:rsidP="00183195">
      <w:pPr>
        <w:rPr>
          <w:sz w:val="4"/>
          <w:szCs w:val="4"/>
        </w:rPr>
      </w:pPr>
    </w:p>
    <w:tbl>
      <w:tblPr>
        <w:tblW w:w="4993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40"/>
        <w:gridCol w:w="6016"/>
      </w:tblGrid>
      <w:tr w:rsidR="00183195" w:rsidRPr="00E60AEA" w:rsidTr="0077351C">
        <w:tc>
          <w:tcPr>
            <w:tcW w:w="1819" w:type="pct"/>
            <w:vAlign w:val="center"/>
          </w:tcPr>
          <w:p w:rsidR="00183195" w:rsidRPr="00E60AEA" w:rsidRDefault="00183195" w:rsidP="00243DF1">
            <w:r w:rsidRPr="0000440D">
              <w:t>Место поставки товара, выпо</w:t>
            </w:r>
            <w:r w:rsidRPr="0000440D">
              <w:t>л</w:t>
            </w:r>
            <w:r w:rsidRPr="0000440D">
              <w:t>нения работы или оказания услуги</w:t>
            </w:r>
          </w:p>
        </w:tc>
        <w:tc>
          <w:tcPr>
            <w:tcW w:w="3181" w:type="pct"/>
            <w:vAlign w:val="center"/>
          </w:tcPr>
          <w:p w:rsidR="00183195" w:rsidRDefault="00183195" w:rsidP="00243DF1">
            <w:r w:rsidRPr="00494DC6">
              <w:t>РФ, Краснодарский край, Темрюкский район, г. Темрюк,  парк им. А.С. Пушкина</w:t>
            </w:r>
          </w:p>
          <w:p w:rsidR="004D3E17" w:rsidRPr="004D3E17" w:rsidRDefault="004D3E17" w:rsidP="00243DF1">
            <w:pPr>
              <w:rPr>
                <w:sz w:val="4"/>
                <w:szCs w:val="4"/>
              </w:rPr>
            </w:pPr>
          </w:p>
        </w:tc>
      </w:tr>
      <w:tr w:rsidR="00594C45" w:rsidRPr="00E60AEA" w:rsidTr="0077351C">
        <w:tc>
          <w:tcPr>
            <w:tcW w:w="1819" w:type="pct"/>
            <w:vAlign w:val="center"/>
          </w:tcPr>
          <w:p w:rsidR="00594C45" w:rsidRPr="005144B9" w:rsidRDefault="00307A73" w:rsidP="00243DF1">
            <w:r w:rsidRPr="00D202E3">
              <w:rPr>
                <w:bCs/>
              </w:rPr>
              <w:t>Предусмотрена возможность одностороннего отказа от и</w:t>
            </w:r>
            <w:r w:rsidRPr="00D202E3">
              <w:rPr>
                <w:bCs/>
              </w:rPr>
              <w:t>с</w:t>
            </w:r>
            <w:r w:rsidRPr="00D202E3">
              <w:rPr>
                <w:bCs/>
              </w:rPr>
              <w:t>полнения контракта в соотве</w:t>
            </w:r>
            <w:r w:rsidRPr="00D202E3">
              <w:rPr>
                <w:bCs/>
              </w:rPr>
              <w:t>т</w:t>
            </w:r>
            <w:r w:rsidRPr="00D202E3">
              <w:rPr>
                <w:bCs/>
              </w:rPr>
              <w:t>ствии со ст. 95 Закона № 44-ФЗ</w:t>
            </w:r>
          </w:p>
        </w:tc>
        <w:tc>
          <w:tcPr>
            <w:tcW w:w="3181" w:type="pct"/>
            <w:vAlign w:val="center"/>
          </w:tcPr>
          <w:p w:rsidR="00594C45" w:rsidRDefault="00594C45" w:rsidP="00243DF1">
            <w:r>
              <w:t>Да</w:t>
            </w:r>
          </w:p>
        </w:tc>
      </w:tr>
      <w:tr w:rsidR="00183195" w:rsidRPr="00E60AEA" w:rsidTr="0077351C">
        <w:tc>
          <w:tcPr>
            <w:tcW w:w="5000" w:type="pct"/>
            <w:gridSpan w:val="2"/>
            <w:vAlign w:val="center"/>
          </w:tcPr>
          <w:p w:rsidR="00183195" w:rsidRPr="003E0909" w:rsidRDefault="00183195" w:rsidP="00243DF1">
            <w:r w:rsidRPr="00E60AEA">
              <w:rPr>
                <w:b/>
                <w:bCs/>
              </w:rPr>
              <w:t>Обеспечение заяв</w:t>
            </w:r>
            <w:r w:rsidR="003E0909">
              <w:rPr>
                <w:b/>
                <w:bCs/>
              </w:rPr>
              <w:t>ки</w:t>
            </w:r>
          </w:p>
        </w:tc>
      </w:tr>
      <w:tr w:rsidR="00183195" w:rsidRPr="00E60AEA" w:rsidTr="0077351C">
        <w:tc>
          <w:tcPr>
            <w:tcW w:w="1819" w:type="pct"/>
            <w:vAlign w:val="center"/>
          </w:tcPr>
          <w:p w:rsidR="00183195" w:rsidRPr="00C23B41" w:rsidRDefault="00183195" w:rsidP="007024F2">
            <w:r w:rsidRPr="00684CD8">
              <w:t>Требуется</w:t>
            </w:r>
            <w:r w:rsidR="007024F2">
              <w:t xml:space="preserve"> </w:t>
            </w:r>
            <w:r w:rsidRPr="00C23B41">
              <w:t xml:space="preserve">обеспечение </w:t>
            </w:r>
            <w:r>
              <w:t>заявки</w:t>
            </w:r>
          </w:p>
        </w:tc>
        <w:tc>
          <w:tcPr>
            <w:tcW w:w="3181" w:type="pct"/>
            <w:vAlign w:val="center"/>
          </w:tcPr>
          <w:p w:rsidR="00183195" w:rsidRPr="00C23B41" w:rsidRDefault="00183195" w:rsidP="00243DF1"/>
        </w:tc>
      </w:tr>
      <w:tr w:rsidR="00183195" w:rsidRPr="00E60AEA" w:rsidTr="0077351C">
        <w:tc>
          <w:tcPr>
            <w:tcW w:w="1819" w:type="pct"/>
            <w:vAlign w:val="center"/>
          </w:tcPr>
          <w:p w:rsidR="00183195" w:rsidRPr="00C23B41" w:rsidRDefault="00183195" w:rsidP="007024F2">
            <w:r w:rsidRPr="00684CD8">
              <w:t>Размер</w:t>
            </w:r>
            <w:r w:rsidR="007024F2">
              <w:t xml:space="preserve"> </w:t>
            </w:r>
            <w:r w:rsidRPr="00C23B41">
              <w:t>обеспечения заявки</w:t>
            </w:r>
          </w:p>
        </w:tc>
        <w:tc>
          <w:tcPr>
            <w:tcW w:w="3181" w:type="pct"/>
            <w:vAlign w:val="center"/>
          </w:tcPr>
          <w:p w:rsidR="00183195" w:rsidRPr="00C23B41" w:rsidRDefault="00183195" w:rsidP="00243DF1">
            <w:r w:rsidRPr="0015115A">
              <w:t>148 959.00</w:t>
            </w:r>
            <w:r w:rsidRPr="00C23B41">
              <w:t> </w:t>
            </w:r>
            <w:r w:rsidR="00354ADC" w:rsidRPr="00ED2B8C">
              <w:t>Российский рубль</w:t>
            </w:r>
          </w:p>
        </w:tc>
      </w:tr>
      <w:tr w:rsidR="00183195" w:rsidRPr="00E60AEA" w:rsidTr="0077351C">
        <w:tc>
          <w:tcPr>
            <w:tcW w:w="1819" w:type="pct"/>
            <w:vAlign w:val="center"/>
          </w:tcPr>
          <w:p w:rsidR="00183195" w:rsidRPr="00C23B41" w:rsidRDefault="00953253" w:rsidP="00243DF1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участие в закупке, а также условия гарантии</w:t>
            </w:r>
          </w:p>
        </w:tc>
        <w:tc>
          <w:tcPr>
            <w:tcW w:w="3181" w:type="pct"/>
            <w:vAlign w:val="center"/>
          </w:tcPr>
          <w:p w:rsidR="00183195" w:rsidRPr="00C23B41" w:rsidRDefault="00183195" w:rsidP="00243DF1">
            <w:r w:rsidRPr="0015115A">
              <w:t>Обеспечение заявки на участие в закупке предоставляе</w:t>
            </w:r>
            <w:r w:rsidRPr="0015115A">
              <w:t>т</w:t>
            </w:r>
            <w:r w:rsidRPr="0015115A">
              <w:t xml:space="preserve">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дене</w:t>
            </w:r>
            <w:r w:rsidRPr="0015115A">
              <w:t>ж</w:t>
            </w:r>
            <w:r w:rsidRPr="0015115A">
              <w:t>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</w:t>
            </w:r>
            <w:r w:rsidRPr="0015115A">
              <w:t>у</w:t>
            </w:r>
            <w:r w:rsidRPr="0015115A">
              <w:t>чаях, предусмотренных ст. 44 Закона № 44-ФЗ, на счет, на котором учитываются операции со средствами, п</w:t>
            </w:r>
            <w:r w:rsidRPr="0015115A">
              <w:t>о</w:t>
            </w:r>
            <w:r w:rsidRPr="0015115A">
              <w:t>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использования имеющ</w:t>
            </w:r>
            <w:r w:rsidRPr="0015115A">
              <w:t>е</w:t>
            </w:r>
            <w:r w:rsidRPr="0015115A">
              <w:t>гося у участника закупки банковского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</w:t>
            </w:r>
            <w:r w:rsidRPr="0015115A">
              <w:t>а</w:t>
            </w:r>
            <w:r w:rsidRPr="0015115A">
              <w:t xml:space="preserve">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</w:t>
            </w:r>
            <w:r w:rsidRPr="0015115A">
              <w:t>о</w:t>
            </w:r>
            <w:r w:rsidRPr="0015115A">
              <w:t>дачи заявок. Участник закупки для подачи заявки выб</w:t>
            </w:r>
            <w:r w:rsidRPr="0015115A">
              <w:t>и</w:t>
            </w:r>
            <w:r w:rsidRPr="0015115A">
              <w:t xml:space="preserve">рает с использованием электронной площадки способ обеспечения заявки путем указания реквизитов спец. счета или указания номера реестровой записи из реестра </w:t>
            </w:r>
            <w:r w:rsidRPr="0015115A">
              <w:lastRenderedPageBreak/>
              <w:t xml:space="preserve">НГ, размещенного в ЕИС. </w:t>
            </w:r>
            <w:proofErr w:type="gramStart"/>
            <w:r w:rsidRPr="0015115A">
              <w:t>Согласно ПП РФ от 10.04.2023 № 579 участник закупки,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исключением Российской Федерации, вправе предоставить обеспечение заявки в виде дене</w:t>
            </w:r>
            <w:r w:rsidRPr="0015115A">
              <w:t>ж</w:t>
            </w:r>
            <w:r w:rsidRPr="0015115A">
              <w:t>ных средств, которые вносятся таким участником заку</w:t>
            </w:r>
            <w:r w:rsidRPr="0015115A">
              <w:t>п</w:t>
            </w:r>
            <w:r w:rsidRPr="0015115A">
              <w:t>ки на счет, указанный заказчиком в извещении об ос</w:t>
            </w:r>
            <w:r w:rsidRPr="0015115A">
              <w:t>у</w:t>
            </w:r>
            <w:r w:rsidRPr="0015115A">
              <w:t>ществлении закупки, на котором в соответствии с</w:t>
            </w:r>
            <w:proofErr w:type="gramEnd"/>
            <w:r w:rsidRPr="0015115A">
              <w:t xml:space="preserve"> зак</w:t>
            </w:r>
            <w:r w:rsidRPr="0015115A">
              <w:t>о</w:t>
            </w:r>
            <w:r w:rsidRPr="0015115A">
              <w:t>нодательством РФ учитываются операции со средств</w:t>
            </w:r>
            <w:r w:rsidRPr="0015115A">
              <w:t>а</w:t>
            </w:r>
            <w:r w:rsidRPr="0015115A">
              <w:t>ми, поступающими заказчику. При этом заявка на уч</w:t>
            </w:r>
            <w:r w:rsidRPr="0015115A">
              <w:t>а</w:t>
            </w:r>
            <w:r w:rsidRPr="0015115A">
              <w:t>стие в закупке должна содержать информацию и док</w:t>
            </w:r>
            <w:r w:rsidRPr="0015115A">
              <w:t>у</w:t>
            </w:r>
            <w:r w:rsidRPr="0015115A">
              <w:t>менты, подтверждающие предоставление обеспечения заявки на участие в закупке, в форме электронных док</w:t>
            </w:r>
            <w:r w:rsidRPr="0015115A">
              <w:t>у</w:t>
            </w:r>
            <w:r w:rsidRPr="0015115A">
              <w:t>ментов или в форме электронных образов бумажных д</w:t>
            </w:r>
            <w:r w:rsidRPr="0015115A">
              <w:t>о</w:t>
            </w:r>
            <w:r w:rsidRPr="0015115A">
              <w:t>кументов.</w:t>
            </w:r>
          </w:p>
        </w:tc>
      </w:tr>
      <w:tr w:rsidR="00183195" w:rsidRPr="00E60AEA" w:rsidTr="0077351C">
        <w:tc>
          <w:tcPr>
            <w:tcW w:w="1819" w:type="pct"/>
            <w:vAlign w:val="center"/>
          </w:tcPr>
          <w:p w:rsidR="00183195" w:rsidRPr="00C23B41" w:rsidRDefault="00F449A3" w:rsidP="00243DF1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181" w:type="pct"/>
            <w:vAlign w:val="center"/>
          </w:tcPr>
          <w:p w:rsidR="00183195" w:rsidRPr="00277272" w:rsidRDefault="00183195" w:rsidP="00243DF1">
            <w:r w:rsidRPr="00ED0EA8">
              <w:t>"</w:t>
            </w:r>
            <w:r w:rsidRPr="00277272">
              <w:t xml:space="preserve"> Номер расчётного счёта" 03232643036511011800</w:t>
            </w:r>
          </w:p>
          <w:p w:rsidR="00183195" w:rsidRPr="00277272" w:rsidRDefault="00183195" w:rsidP="00243DF1">
            <w:r w:rsidRPr="00277272">
              <w:t>"Номер лицевого счёта" 05183011360</w:t>
            </w:r>
          </w:p>
          <w:p w:rsidR="00183195" w:rsidRPr="00277272" w:rsidRDefault="00183195" w:rsidP="00243DF1">
            <w:r w:rsidRPr="00277272">
              <w:t>"БИК" 010349101</w:t>
            </w:r>
          </w:p>
          <w:p w:rsidR="00183195" w:rsidRPr="00277272" w:rsidRDefault="00183195" w:rsidP="00243DF1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183195" w:rsidRPr="008F6583" w:rsidRDefault="00183195" w:rsidP="00243DF1">
            <w:pPr>
              <w:rPr>
                <w:lang w:val="en-US"/>
              </w:rPr>
            </w:pPr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77351C" w:rsidRPr="0056601C" w:rsidTr="0077351C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Pr="00B22A98" w:rsidRDefault="0077351C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77351C" w:rsidRPr="004520D9" w:rsidRDefault="0077351C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</w:t>
            </w:r>
            <w:r>
              <w:t>о</w:t>
            </w:r>
            <w:r>
              <w:t>ру дохода бюджета</w:t>
            </w:r>
          </w:p>
        </w:tc>
      </w:tr>
      <w:tr w:rsidR="0077351C" w:rsidRPr="0056601C" w:rsidTr="0077351C"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 w:rsidRPr="009D24AB">
              <w:t>"Номер расчётного счёта"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Pr="00ED0EA8" w:rsidRDefault="0077351C" w:rsidP="00CF6146">
            <w:r>
              <w:rPr>
                <w:lang w:val="en-US"/>
              </w:rPr>
              <w:t>40102810945370000010</w:t>
            </w:r>
          </w:p>
        </w:tc>
      </w:tr>
      <w:tr w:rsidR="0077351C" w:rsidRPr="0056601C" w:rsidTr="0077351C"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 w:rsidRPr="009D24AB">
              <w:t>"Номер лицевого счёта"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>
              <w:rPr>
                <w:lang w:val="en-US"/>
              </w:rPr>
              <w:t>03100643000000011800</w:t>
            </w:r>
          </w:p>
        </w:tc>
      </w:tr>
      <w:tr w:rsidR="0077351C" w:rsidRPr="0056601C" w:rsidTr="0077351C"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 w:rsidRPr="009D24AB">
              <w:t>"БИК"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>
              <w:rPr>
                <w:lang w:val="en-US"/>
              </w:rPr>
              <w:t>010349101</w:t>
            </w:r>
          </w:p>
        </w:tc>
      </w:tr>
      <w:tr w:rsidR="0077351C" w:rsidRPr="0056601C" w:rsidTr="0077351C"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 w:rsidRPr="009D24AB">
              <w:t>"Наименование кредитной о</w:t>
            </w:r>
            <w:r w:rsidRPr="009D24AB">
              <w:t>р</w:t>
            </w:r>
            <w:r w:rsidRPr="009D24AB">
              <w:t>ганизации"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proofErr w:type="gramStart"/>
            <w:r w:rsidRPr="007D224A">
              <w:t>ЮЖНОЕ</w:t>
            </w:r>
            <w:proofErr w:type="gramEnd"/>
            <w:r w:rsidRPr="007D224A">
              <w:t xml:space="preserve"> ГУ БАНКА РОССИИ//УФК по Краснодарскому краю г. Краснодар</w:t>
            </w:r>
          </w:p>
        </w:tc>
      </w:tr>
      <w:tr w:rsidR="0077351C" w:rsidRPr="0056601C" w:rsidTr="0077351C"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 w:rsidRPr="009D24AB">
              <w:t>"Номер корреспондентского счета"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51C" w:rsidRDefault="0077351C" w:rsidP="00CF6146">
            <w:r>
              <w:rPr>
                <w:lang w:val="en-US"/>
              </w:rPr>
              <w:t>40102810945370000010</w:t>
            </w:r>
          </w:p>
        </w:tc>
      </w:tr>
      <w:tr w:rsidR="00183195" w:rsidRPr="00E60AEA" w:rsidTr="0077351C">
        <w:tc>
          <w:tcPr>
            <w:tcW w:w="5000" w:type="pct"/>
            <w:gridSpan w:val="2"/>
            <w:vAlign w:val="center"/>
          </w:tcPr>
          <w:p w:rsidR="00183195" w:rsidRPr="00E60AEA" w:rsidRDefault="00183195" w:rsidP="00243DF1">
            <w:r w:rsidRPr="00E60AEA">
              <w:rPr>
                <w:b/>
                <w:bCs/>
              </w:rPr>
              <w:t>Обеспечение исполнения контракта</w:t>
            </w:r>
          </w:p>
        </w:tc>
      </w:tr>
      <w:tr w:rsidR="00183195" w:rsidRPr="00E60AEA" w:rsidTr="0077351C">
        <w:tc>
          <w:tcPr>
            <w:tcW w:w="1819" w:type="pct"/>
            <w:vAlign w:val="center"/>
          </w:tcPr>
          <w:p w:rsidR="00183195" w:rsidRPr="00E60AEA" w:rsidRDefault="00183195" w:rsidP="00243DF1">
            <w:r w:rsidRPr="001779FF">
              <w:t>Требуется </w:t>
            </w:r>
            <w:r w:rsidRPr="00E60AEA">
              <w:t>обеспечение испо</w:t>
            </w:r>
            <w:r w:rsidRPr="00E60AEA">
              <w:t>л</w:t>
            </w:r>
            <w:r w:rsidRPr="00E60AEA">
              <w:t>нения контракта</w:t>
            </w:r>
          </w:p>
        </w:tc>
        <w:tc>
          <w:tcPr>
            <w:tcW w:w="3181" w:type="pct"/>
            <w:vAlign w:val="center"/>
          </w:tcPr>
          <w:p w:rsidR="00183195" w:rsidRPr="00E60AEA" w:rsidRDefault="00183195" w:rsidP="00243DF1"/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C90FFD" w:rsidRDefault="00F47003" w:rsidP="00243DF1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181" w:type="pct"/>
            <w:vAlign w:val="center"/>
          </w:tcPr>
          <w:p w:rsidR="00F47003" w:rsidRPr="00C90FFD" w:rsidRDefault="00F47003" w:rsidP="00243DF1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C90FFD" w:rsidRDefault="00F47003" w:rsidP="00243DF1">
            <w:r w:rsidRPr="009663A2">
              <w:rPr>
                <w:color w:val="000000"/>
              </w:rPr>
              <w:t>Порядок обеспечения исполн</w:t>
            </w:r>
            <w:r w:rsidRPr="009663A2">
              <w:rPr>
                <w:color w:val="000000"/>
              </w:rPr>
              <w:t>е</w:t>
            </w:r>
            <w:r w:rsidRPr="009663A2">
              <w:rPr>
                <w:color w:val="000000"/>
              </w:rPr>
              <w:t>ния контракта, требования к обеспечению</w:t>
            </w:r>
          </w:p>
        </w:tc>
        <w:tc>
          <w:tcPr>
            <w:tcW w:w="3181" w:type="pct"/>
            <w:vAlign w:val="center"/>
          </w:tcPr>
          <w:p w:rsidR="00F47003" w:rsidRPr="00C90FFD" w:rsidRDefault="00F47003" w:rsidP="00243DF1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 xml:space="preserve">ных нужд». Исполнение контракта обеспечивается </w:t>
            </w:r>
            <w:r w:rsidRPr="00C64F88">
              <w:lastRenderedPageBreak/>
              <w:t>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</w:t>
            </w:r>
            <w:r w:rsidRPr="00C64F88">
              <w:t>а</w:t>
            </w:r>
            <w:r w:rsidRPr="00C64F88">
              <w:t>нием назначения платежа «Обеспечение исполнения контракта, № закупки или ИКЗ». Способ обеспечения исполнения контракта определяется участником заку</w:t>
            </w:r>
            <w:r w:rsidRPr="00C64F88">
              <w:t>п</w:t>
            </w:r>
            <w:r w:rsidRPr="00C64F88">
              <w:t>ки, с которым заключается контракт, самостоятельно.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C90FFD" w:rsidRDefault="00F47003" w:rsidP="00243DF1">
            <w:r w:rsidRPr="00C90FFD">
              <w:lastRenderedPageBreak/>
              <w:t>Платежные реквизиты</w:t>
            </w:r>
          </w:p>
        </w:tc>
        <w:tc>
          <w:tcPr>
            <w:tcW w:w="3181" w:type="pct"/>
            <w:vAlign w:val="center"/>
          </w:tcPr>
          <w:p w:rsidR="00F47003" w:rsidRDefault="00F47003" w:rsidP="00243DF1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F47003" w:rsidRPr="003E0C64" w:rsidRDefault="00F47003" w:rsidP="00243DF1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F47003" w:rsidRPr="003E0C64" w:rsidRDefault="00F47003" w:rsidP="00243DF1">
            <w:r w:rsidRPr="003E0C64">
              <w:t>"БИК" 010349101</w:t>
            </w:r>
          </w:p>
          <w:p w:rsidR="00F47003" w:rsidRPr="003E0C64" w:rsidRDefault="00F47003" w:rsidP="00243DF1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F47003" w:rsidRPr="00C90FFD" w:rsidRDefault="00F47003" w:rsidP="00243DF1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2DBC" w:rsidRPr="00DD5754" w:rsidTr="0077351C">
        <w:tc>
          <w:tcPr>
            <w:tcW w:w="1819" w:type="pct"/>
            <w:vAlign w:val="center"/>
          </w:tcPr>
          <w:p w:rsidR="004D2DBC" w:rsidRPr="00DD5754" w:rsidRDefault="004D2DBC" w:rsidP="0074752A">
            <w:r w:rsidRPr="00DD5754">
              <w:rPr>
                <w:b/>
                <w:bCs/>
              </w:rPr>
              <w:t>Требования к гарантии кач</w:t>
            </w:r>
            <w:r w:rsidRPr="00DD5754">
              <w:rPr>
                <w:b/>
                <w:bCs/>
              </w:rPr>
              <w:t>е</w:t>
            </w:r>
            <w:r w:rsidRPr="00DD5754">
              <w:rPr>
                <w:b/>
                <w:bCs/>
              </w:rPr>
              <w:t>ства товара, работы, услуги</w:t>
            </w:r>
          </w:p>
        </w:tc>
        <w:tc>
          <w:tcPr>
            <w:tcW w:w="3181" w:type="pct"/>
            <w:vAlign w:val="center"/>
          </w:tcPr>
          <w:p w:rsidR="004D2DBC" w:rsidRPr="00DD5754" w:rsidRDefault="004D2DBC" w:rsidP="0074752A"/>
        </w:tc>
      </w:tr>
      <w:tr w:rsidR="004D2DBC" w:rsidRPr="00DD5754" w:rsidTr="0077351C">
        <w:tc>
          <w:tcPr>
            <w:tcW w:w="1819" w:type="pct"/>
            <w:vAlign w:val="center"/>
          </w:tcPr>
          <w:p w:rsidR="004D2DBC" w:rsidRPr="00DD5754" w:rsidRDefault="004D2DBC" w:rsidP="0074752A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181" w:type="pct"/>
            <w:vAlign w:val="center"/>
          </w:tcPr>
          <w:p w:rsidR="004D2DBC" w:rsidRPr="00DD5754" w:rsidRDefault="004D2DBC" w:rsidP="0074752A">
            <w:r w:rsidRPr="00DD5754">
              <w:t>Да</w:t>
            </w:r>
          </w:p>
        </w:tc>
      </w:tr>
      <w:tr w:rsidR="004D2DBC" w:rsidRPr="00DD5754" w:rsidTr="0077351C">
        <w:tc>
          <w:tcPr>
            <w:tcW w:w="1819" w:type="pct"/>
            <w:vAlign w:val="center"/>
          </w:tcPr>
          <w:p w:rsidR="004D2DBC" w:rsidRPr="00DD5754" w:rsidRDefault="004D2DBC" w:rsidP="0074752A">
            <w:r w:rsidRPr="00DD5754">
              <w:rPr>
                <w:bCs/>
              </w:rPr>
              <w:t>Информация о требованиях к гарантийному обслуживанию товара</w:t>
            </w:r>
          </w:p>
        </w:tc>
        <w:tc>
          <w:tcPr>
            <w:tcW w:w="3181" w:type="pct"/>
            <w:vAlign w:val="center"/>
          </w:tcPr>
          <w:p w:rsidR="004D2DBC" w:rsidRPr="00DD5754" w:rsidRDefault="004D2DBC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>тракта"</w:t>
            </w:r>
          </w:p>
        </w:tc>
      </w:tr>
      <w:tr w:rsidR="004D2DBC" w:rsidRPr="00DD5754" w:rsidTr="0077351C">
        <w:tc>
          <w:tcPr>
            <w:tcW w:w="1819" w:type="pct"/>
            <w:vAlign w:val="center"/>
          </w:tcPr>
          <w:p w:rsidR="004D2DBC" w:rsidRPr="00DD5754" w:rsidRDefault="004D2DBC" w:rsidP="0074752A">
            <w:r w:rsidRPr="00DD5754">
              <w:rPr>
                <w:bCs/>
              </w:rPr>
              <w:t>Требования к гарантии прои</w:t>
            </w:r>
            <w:r w:rsidRPr="00DD5754">
              <w:rPr>
                <w:bCs/>
              </w:rPr>
              <w:t>з</w:t>
            </w:r>
            <w:r w:rsidRPr="00DD5754">
              <w:rPr>
                <w:bCs/>
              </w:rPr>
              <w:t>водителя товара</w:t>
            </w:r>
          </w:p>
        </w:tc>
        <w:tc>
          <w:tcPr>
            <w:tcW w:w="3181" w:type="pct"/>
            <w:vAlign w:val="center"/>
          </w:tcPr>
          <w:p w:rsidR="004D2DBC" w:rsidRPr="00DD5754" w:rsidRDefault="004D2DBC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 xml:space="preserve">тракта" </w:t>
            </w:r>
          </w:p>
        </w:tc>
      </w:tr>
      <w:tr w:rsidR="004D2DBC" w:rsidRPr="00DD5754" w:rsidTr="0077351C">
        <w:tc>
          <w:tcPr>
            <w:tcW w:w="1819" w:type="pct"/>
            <w:vAlign w:val="center"/>
          </w:tcPr>
          <w:p w:rsidR="004D2DBC" w:rsidRPr="00DD5754" w:rsidRDefault="004D2DBC" w:rsidP="0074752A">
            <w:r w:rsidRPr="00DD5754">
              <w:rPr>
                <w:bCs/>
              </w:rPr>
              <w:t>Срок, на который предоставл</w:t>
            </w:r>
            <w:r w:rsidRPr="00DD5754">
              <w:rPr>
                <w:bCs/>
              </w:rPr>
              <w:t>я</w:t>
            </w:r>
            <w:r w:rsidRPr="00DD5754">
              <w:rPr>
                <w:bCs/>
              </w:rPr>
              <w:t>ется гарантия</w:t>
            </w:r>
          </w:p>
        </w:tc>
        <w:tc>
          <w:tcPr>
            <w:tcW w:w="3181" w:type="pct"/>
            <w:vAlign w:val="center"/>
          </w:tcPr>
          <w:p w:rsidR="004D2DBC" w:rsidRPr="00DD5754" w:rsidRDefault="004D2DBC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F47003" w:rsidRPr="00E60AEA" w:rsidTr="0077351C">
        <w:tc>
          <w:tcPr>
            <w:tcW w:w="5000" w:type="pct"/>
            <w:gridSpan w:val="2"/>
            <w:vAlign w:val="center"/>
          </w:tcPr>
          <w:p w:rsidR="00F47003" w:rsidRPr="00E60AEA" w:rsidRDefault="00F47003" w:rsidP="00243DF1">
            <w:r w:rsidRPr="00E60AEA">
              <w:rPr>
                <w:b/>
                <w:bCs/>
              </w:rPr>
              <w:t>Обеспечение гарантийных обязательств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041E31" w:rsidRDefault="00F47003" w:rsidP="00243DF1">
            <w:r w:rsidRPr="00B8002F">
              <w:t>Требуется</w:t>
            </w:r>
            <w:r w:rsidRPr="00041E31">
              <w:t> обеспечение гара</w:t>
            </w:r>
            <w:r w:rsidRPr="00041E31">
              <w:t>н</w:t>
            </w:r>
            <w:r w:rsidRPr="00041E31">
              <w:t>тийных обязательств</w:t>
            </w:r>
          </w:p>
        </w:tc>
        <w:tc>
          <w:tcPr>
            <w:tcW w:w="3181" w:type="pct"/>
            <w:vAlign w:val="center"/>
          </w:tcPr>
          <w:p w:rsidR="00F47003" w:rsidRPr="00041E31" w:rsidRDefault="00F47003" w:rsidP="00243DF1"/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041E31" w:rsidRDefault="00F47003" w:rsidP="00243DF1">
            <w:r w:rsidRPr="00B8002F">
              <w:t>Размер</w:t>
            </w:r>
            <w:r w:rsidRPr="00041E31">
              <w:t> обеспечения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181" w:type="pct"/>
            <w:vAlign w:val="center"/>
          </w:tcPr>
          <w:p w:rsidR="00F47003" w:rsidRPr="00041E31" w:rsidRDefault="00F47003" w:rsidP="00243DF1">
            <w:r w:rsidRPr="00346824">
              <w:t>148 959.00</w:t>
            </w:r>
            <w:r w:rsidRPr="00041E31">
              <w:t> </w:t>
            </w:r>
            <w:r w:rsidR="00067D27" w:rsidRPr="00ED2B8C">
              <w:t>Российский рубль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041E31" w:rsidRDefault="00F47003" w:rsidP="00243DF1">
            <w:r w:rsidRPr="008C5505">
              <w:t>Порядок предоставления обе</w:t>
            </w:r>
            <w:r w:rsidRPr="008C5505">
              <w:t>с</w:t>
            </w:r>
            <w:r w:rsidRPr="008C5505">
              <w:t>печения гарантийных обяз</w:t>
            </w:r>
            <w:r w:rsidRPr="008C5505">
              <w:t>а</w:t>
            </w:r>
            <w:r w:rsidRPr="008C5505">
              <w:t>тельств, требования к обесп</w:t>
            </w:r>
            <w:r w:rsidRPr="008C5505">
              <w:t>е</w:t>
            </w:r>
            <w:r w:rsidRPr="008C5505">
              <w:t>чению</w:t>
            </w:r>
          </w:p>
        </w:tc>
        <w:tc>
          <w:tcPr>
            <w:tcW w:w="3181" w:type="pct"/>
            <w:vAlign w:val="center"/>
          </w:tcPr>
          <w:p w:rsidR="00F47003" w:rsidRPr="00041E31" w:rsidRDefault="00F47003" w:rsidP="00243DF1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041E31" w:rsidRDefault="00F47003" w:rsidP="00243DF1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181" w:type="pct"/>
            <w:vAlign w:val="center"/>
          </w:tcPr>
          <w:p w:rsidR="00F47003" w:rsidRDefault="00F47003" w:rsidP="00243DF1">
            <w:r w:rsidRPr="00ED0EA8">
              <w:t>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F47003" w:rsidRPr="003E0C64" w:rsidRDefault="00F47003" w:rsidP="00243DF1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F47003" w:rsidRPr="003E0C64" w:rsidRDefault="00F47003" w:rsidP="00243DF1">
            <w:r w:rsidRPr="003E0C64">
              <w:t>"БИК" 010349101</w:t>
            </w:r>
          </w:p>
          <w:p w:rsidR="00F47003" w:rsidRPr="003E0C64" w:rsidRDefault="00F47003" w:rsidP="00243DF1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F47003" w:rsidRPr="00041E31" w:rsidRDefault="00F47003" w:rsidP="00243DF1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E60AEA" w:rsidRDefault="00F47003" w:rsidP="00243DF1">
            <w:r w:rsidRPr="00E60AEA">
              <w:rPr>
                <w:b/>
                <w:bCs/>
              </w:rPr>
              <w:t xml:space="preserve">Информация о банковском и </w:t>
            </w:r>
            <w:r w:rsidRPr="00E60AEA">
              <w:rPr>
                <w:b/>
                <w:bCs/>
              </w:rPr>
              <w:lastRenderedPageBreak/>
              <w:t>(или) казначейском сопр</w:t>
            </w:r>
            <w:r w:rsidRPr="00E60AEA">
              <w:rPr>
                <w:b/>
                <w:bCs/>
              </w:rPr>
              <w:t>о</w:t>
            </w:r>
            <w:r w:rsidRPr="00E60AEA">
              <w:rPr>
                <w:b/>
                <w:bCs/>
              </w:rPr>
              <w:t>вождении контракта</w:t>
            </w:r>
          </w:p>
        </w:tc>
        <w:tc>
          <w:tcPr>
            <w:tcW w:w="3181" w:type="pct"/>
            <w:vAlign w:val="center"/>
          </w:tcPr>
          <w:p w:rsidR="00F47003" w:rsidRPr="00E60AEA" w:rsidRDefault="00F47003" w:rsidP="00243DF1"/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Pr="00E60AEA" w:rsidRDefault="00F47003" w:rsidP="00243DF1">
            <w:r w:rsidRPr="003A2E9B">
              <w:lastRenderedPageBreak/>
              <w:t>Банковское или казначейское сопровождение контракта не требуется</w:t>
            </w:r>
          </w:p>
        </w:tc>
        <w:tc>
          <w:tcPr>
            <w:tcW w:w="3181" w:type="pct"/>
            <w:vAlign w:val="center"/>
          </w:tcPr>
          <w:p w:rsidR="00F47003" w:rsidRPr="00E60AEA" w:rsidRDefault="00F47003" w:rsidP="00243DF1"/>
        </w:tc>
      </w:tr>
      <w:tr w:rsidR="00F47003" w:rsidRPr="00E60AEA" w:rsidTr="0077351C">
        <w:tc>
          <w:tcPr>
            <w:tcW w:w="1819" w:type="pct"/>
            <w:vAlign w:val="center"/>
          </w:tcPr>
          <w:p w:rsidR="00F47003" w:rsidRDefault="00F47003" w:rsidP="00243DF1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181" w:type="pct"/>
            <w:vAlign w:val="center"/>
          </w:tcPr>
          <w:p w:rsidR="00F47003" w:rsidRDefault="00F47003" w:rsidP="00243DF1">
            <w:r>
              <w:t>Информация отсутствует</w:t>
            </w:r>
          </w:p>
        </w:tc>
      </w:tr>
    </w:tbl>
    <w:p w:rsidR="00183195" w:rsidRDefault="00183195" w:rsidP="00183195">
      <w:pPr>
        <w:rPr>
          <w:b/>
          <w:bCs/>
        </w:rPr>
        <w:sectPr w:rsidR="001831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E2F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E2F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3"/>
        <w:gridCol w:w="1164"/>
        <w:gridCol w:w="1490"/>
        <w:gridCol w:w="1460"/>
        <w:gridCol w:w="1460"/>
        <w:gridCol w:w="1353"/>
        <w:gridCol w:w="1940"/>
        <w:gridCol w:w="1011"/>
        <w:gridCol w:w="1115"/>
        <w:gridCol w:w="1164"/>
        <w:gridCol w:w="11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 xml:space="preserve">Устройство </w:t>
            </w:r>
            <w:proofErr w:type="spellStart"/>
            <w:r w:rsidRPr="00407935">
              <w:rPr>
                <w:sz w:val="20"/>
                <w:szCs w:val="20"/>
              </w:rPr>
              <w:t>скейт</w:t>
            </w:r>
            <w:proofErr w:type="spellEnd"/>
            <w:r w:rsidRPr="00407935">
              <w:rPr>
                <w:sz w:val="20"/>
                <w:szCs w:val="20"/>
              </w:rPr>
              <w:t>-площадки в г. Темрюке в парке им. А.С. Пушкина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42.99.22.110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2D314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14895900.00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14895900.00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14 895 900,00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777B9E" w:rsidRDefault="00777B9E" w:rsidP="00777B9E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Default="00183195" w:rsidP="00183195">
      <w:pPr>
        <w:rPr>
          <w:vanish/>
        </w:rPr>
      </w:pPr>
    </w:p>
    <w:p w:rsidR="00777B9E" w:rsidRPr="009B347F" w:rsidRDefault="00777B9E" w:rsidP="00183195">
      <w:pPr>
        <w:rPr>
          <w:vanish/>
        </w:rPr>
        <w:sectPr w:rsidR="00777B9E" w:rsidRPr="009B347F" w:rsidSect="00F961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83195" w:rsidRPr="00E60AEA" w:rsidRDefault="00183195" w:rsidP="00183195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4"/>
        <w:gridCol w:w="6085"/>
      </w:tblGrid>
      <w:tr w:rsidR="00183195" w:rsidRPr="001D6C00" w:rsidTr="00FE2F63">
        <w:tc>
          <w:tcPr>
            <w:tcW w:w="0" w:type="auto"/>
            <w:gridSpan w:val="2"/>
            <w:vAlign w:val="center"/>
          </w:tcPr>
          <w:p w:rsidR="00183195" w:rsidRPr="001D6C00" w:rsidRDefault="00183195" w:rsidP="00030087">
            <w:r w:rsidRPr="001D6C00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183195" w:rsidRPr="001D6C00" w:rsidTr="00FE2F63">
        <w:tc>
          <w:tcPr>
            <w:tcW w:w="2000" w:type="pct"/>
            <w:vAlign w:val="center"/>
          </w:tcPr>
          <w:p w:rsidR="00183195" w:rsidRPr="001D6C00" w:rsidRDefault="00183195" w:rsidP="00030087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D1761C" w:rsidRDefault="00D1761C" w:rsidP="00030087">
            <w:r w:rsidRPr="00D1761C">
              <w:t>Преимущество в соответствии с ч. 3 ст. 30 Закона № 44-ФЗ</w:t>
            </w:r>
          </w:p>
          <w:p w:rsidR="00183195" w:rsidRPr="004046D0" w:rsidRDefault="00183195" w:rsidP="00030087">
            <w:pPr>
              <w:ind w:firstLine="709"/>
              <w:rPr>
                <w:sz w:val="4"/>
                <w:szCs w:val="4"/>
              </w:rPr>
            </w:pPr>
          </w:p>
        </w:tc>
      </w:tr>
      <w:tr w:rsidR="00183195" w:rsidRPr="001D6C00" w:rsidTr="00FE2F63">
        <w:tc>
          <w:tcPr>
            <w:tcW w:w="0" w:type="auto"/>
            <w:vAlign w:val="center"/>
          </w:tcPr>
          <w:p w:rsidR="00183195" w:rsidRPr="001D6C00" w:rsidRDefault="00183195" w:rsidP="00030087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030087">
            <w:r w:rsidRPr="00504310">
              <w:t>1 Требования к участникам закупок в соответствии с ч</w:t>
            </w:r>
            <w:r w:rsidRPr="00504310">
              <w:t>а</w:t>
            </w:r>
            <w:r w:rsidRPr="00504310">
              <w:t>стью 2 статьи 31 Федерального закона № 44-ФЗ</w:t>
            </w:r>
          </w:p>
          <w:p w:rsidR="00183195" w:rsidRDefault="00183195" w:rsidP="00030087">
            <w:r w:rsidRPr="00504310">
              <w:t>2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030087">
            <w:r w:rsidRPr="00504310">
              <w:t>3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Default="00183195" w:rsidP="00030087">
            <w:r w:rsidRPr="00504310">
              <w:t>4 Требования в соответствии с позицией 9 раздела II пр</w:t>
            </w:r>
            <w:r w:rsidRPr="00504310">
              <w:t>и</w:t>
            </w:r>
            <w:r w:rsidRPr="00504310">
              <w:lastRenderedPageBreak/>
              <w:t>ложения к ПП РФ от 29.12.2021 № 2571 (для требования к участникам закупок в соответствии с частью 2 статьи 31 Федерального закона № 44-ФЗ)</w:t>
            </w:r>
          </w:p>
          <w:p w:rsidR="00183195" w:rsidRPr="001D6C00" w:rsidRDefault="00183195" w:rsidP="00030087"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строительству некап</w:t>
            </w:r>
            <w:r w:rsidRPr="00504310">
              <w:t>и</w:t>
            </w:r>
            <w:r w:rsidRPr="00504310">
              <w:t>тального строения, сооружения (строений, сооружений), благоустройству территории; 2) опыт исполнения дог</w:t>
            </w:r>
            <w:r w:rsidRPr="00504310">
              <w:t>о</w:t>
            </w:r>
            <w:r w:rsidRPr="00504310">
              <w:t>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объекта капитального строительства (в том числе линейного об</w:t>
            </w:r>
            <w:r w:rsidRPr="00504310">
              <w:t>ъ</w:t>
            </w:r>
            <w:r w:rsidRPr="00504310">
              <w:t>екта); 3)опыт выполнения участником закупки, явля</w:t>
            </w:r>
            <w:r w:rsidRPr="00504310">
              <w:t>ю</w:t>
            </w:r>
            <w:r w:rsidRPr="00504310">
              <w:t>щимся застройщиком, работ по строительству, реко</w:t>
            </w:r>
            <w:r w:rsidRPr="00504310">
              <w:t>н</w:t>
            </w:r>
            <w:r w:rsidRPr="00504310">
              <w:t>струкции объекта капитального строительства (в том числе линейного объекта). Цена выполненных работ по договорам, предусмотренных пунктами 1 или 2 насто</w:t>
            </w:r>
            <w:r w:rsidRPr="00504310">
              <w:t>я</w:t>
            </w:r>
            <w:r w:rsidRPr="00504310">
              <w:t>щей графы настоящей позиции, цена выполненных работ, предусмотренных пунктом 3 настоящей графы настоящей позиции, должна составлять не менее 20 процентов начальной (максимальной) цены контракта, заключаем</w:t>
            </w:r>
            <w:r w:rsidRPr="00504310">
              <w:t>о</w:t>
            </w:r>
            <w:r w:rsidRPr="00504310">
              <w:t>го по результатам определения поставщика (подрядчика, исполнителя). Информация и документы, подтвержда</w:t>
            </w:r>
            <w:r w:rsidRPr="00504310">
              <w:t>ю</w:t>
            </w:r>
            <w:r w:rsidRPr="00504310">
              <w:t>щие соответствие участников закупки дополнительным требованиям: в случае наличия опыта, предусмотренного пунктом 1 графы "Дополнительные требования к учас</w:t>
            </w:r>
            <w:r w:rsidRPr="00504310">
              <w:t>т</w:t>
            </w:r>
            <w:r w:rsidRPr="00504310">
              <w:t>никам закупки" настоящей позиции: 1) исполненный д</w:t>
            </w:r>
            <w:r w:rsidRPr="00504310">
              <w:t>о</w:t>
            </w:r>
            <w:r w:rsidRPr="00504310">
              <w:t>говор; 2) акт выполненных работ, подтверждающий цену выполненных работ. В случае наличия опыта, пред</w:t>
            </w:r>
            <w:r w:rsidRPr="00504310">
              <w:t>у</w:t>
            </w:r>
            <w:r w:rsidRPr="00504310">
              <w:t>смотренного пунктом 2 графы "Дополнительные треб</w:t>
            </w:r>
            <w:r w:rsidRPr="00504310">
              <w:t>о</w:t>
            </w:r>
            <w:r w:rsidRPr="00504310">
              <w:t>вания к участникам закупки" настоящей позиции: 1) и</w:t>
            </w:r>
            <w:r w:rsidRPr="00504310">
              <w:t>с</w:t>
            </w:r>
            <w:r w:rsidRPr="00504310">
              <w:t>полненный договор; 2) акт приемки объекта капитальн</w:t>
            </w:r>
            <w:r w:rsidRPr="00504310">
              <w:t>о</w:t>
            </w:r>
            <w:r w:rsidRPr="00504310">
              <w:t>го строительства, а также акт выполненных работ, по</w:t>
            </w:r>
            <w:r w:rsidRPr="00504310">
              <w:t>д</w:t>
            </w:r>
            <w:r w:rsidRPr="00504310">
              <w:t>тверждающий цену выполненных работ, если акт прие</w:t>
            </w:r>
            <w:r w:rsidRPr="00504310">
              <w:t>м</w:t>
            </w:r>
            <w:r w:rsidRPr="00504310">
              <w:t>ки объекта капитального строительства не содержит цену выполненных работ; 3) разрешение на ввод объекта кап</w:t>
            </w:r>
            <w:r w:rsidRPr="00504310">
              <w:t>и</w:t>
            </w:r>
            <w:r w:rsidRPr="00504310">
              <w:t>тального строительства в эксплуатацию (за исключением случаев, при которых такое разрешение не выдается в с</w:t>
            </w:r>
            <w:r w:rsidRPr="00504310">
              <w:t>о</w:t>
            </w:r>
            <w:r w:rsidRPr="00504310">
              <w:t>ответствии с законодательством о градостроительной д</w:t>
            </w:r>
            <w:r w:rsidRPr="00504310">
              <w:t>е</w:t>
            </w:r>
            <w:r w:rsidRPr="00504310">
              <w:t>ятельности) или решение о технической готовности л</w:t>
            </w:r>
            <w:r w:rsidRPr="00504310">
              <w:t>и</w:t>
            </w:r>
            <w:r w:rsidRPr="00504310">
              <w:t>нейного объекта инфраструктуры к временной эксплу</w:t>
            </w:r>
            <w:r w:rsidRPr="00504310">
              <w:t>а</w:t>
            </w:r>
            <w:r w:rsidRPr="00504310">
              <w:t>тации. В случае наличия опыта, предусмотренного пун</w:t>
            </w:r>
            <w:r w:rsidRPr="00504310">
              <w:t>к</w:t>
            </w:r>
            <w:r w:rsidRPr="00504310">
              <w:t>том 3 графы "Дополнительные требования к участникам закупки" настоящей позиции: 1) раздел 11 "Смета на строительство объектов капитального строительства" проектной документации; 2) разрешение на ввод объекта капитального строительства в эксплуатацию или решение о технической готовности  линейного объекта инфр</w:t>
            </w:r>
            <w:r w:rsidRPr="00504310">
              <w:t>а</w:t>
            </w:r>
            <w:r w:rsidRPr="00504310">
              <w:t>структуры к временной эксплуатации.</w:t>
            </w:r>
          </w:p>
          <w:p w:rsidR="00183195" w:rsidRPr="00786197" w:rsidRDefault="00183195" w:rsidP="00030087">
            <w:pPr>
              <w:rPr>
                <w:color w:val="0000FF"/>
                <w:sz w:val="4"/>
                <w:szCs w:val="4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E2F63">
        <w:tc>
          <w:tcPr>
            <w:tcW w:w="0" w:type="auto"/>
            <w:vAlign w:val="center"/>
          </w:tcPr>
          <w:p w:rsidR="00183195" w:rsidRPr="00F8422B" w:rsidRDefault="00183195" w:rsidP="00030087">
            <w:r w:rsidRPr="00DF6653">
              <w:lastRenderedPageBreak/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F8422B" w:rsidRDefault="00183195" w:rsidP="00030087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3421B6" w:rsidRDefault="00183195" w:rsidP="00030087">
            <w:pPr>
              <w:rPr>
                <w:sz w:val="4"/>
                <w:szCs w:val="4"/>
              </w:rPr>
            </w:pPr>
          </w:p>
        </w:tc>
      </w:tr>
      <w:tr w:rsidR="00183195" w:rsidRPr="001D6C00" w:rsidTr="00030087"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195" w:rsidRPr="00DF6653" w:rsidRDefault="00183195" w:rsidP="00030087">
            <w:r w:rsidRPr="004A51B4">
              <w:t>Право заключения контрактов с н</w:t>
            </w:r>
            <w:r w:rsidRPr="004A51B4">
              <w:t>е</w:t>
            </w:r>
            <w:r w:rsidRPr="004A51B4">
              <w:t>сколькими участниками закупки в случаях, указанных в ч. 10 ст. 34 З</w:t>
            </w:r>
            <w:r w:rsidRPr="004A51B4">
              <w:t>а</w:t>
            </w:r>
            <w:r w:rsidRPr="004A51B4">
              <w:lastRenderedPageBreak/>
              <w:t>кона № 44-ФЗ</w:t>
            </w:r>
          </w:p>
        </w:tc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195" w:rsidRDefault="00183195" w:rsidP="00030087">
            <w:r>
              <w:lastRenderedPageBreak/>
              <w:t xml:space="preserve"> </w:t>
            </w:r>
            <w:r w:rsidRPr="00C815E0">
              <w:t>Не установлено</w:t>
            </w:r>
          </w:p>
        </w:tc>
      </w:tr>
    </w:tbl>
    <w:p w:rsidR="00183195" w:rsidRDefault="00183195" w:rsidP="00183195">
      <w:pPr>
        <w:jc w:val="both"/>
        <w:rPr>
          <w:color w:val="000000"/>
        </w:rPr>
      </w:pPr>
      <w:r w:rsidRPr="00044E1B">
        <w:rPr>
          <w:b/>
          <w:bCs/>
        </w:rPr>
        <w:lastRenderedPageBreak/>
        <w:t>Критерии оценки заявок</w:t>
      </w:r>
    </w:p>
    <w:p w:rsidR="00183195" w:rsidRDefault="00183195" w:rsidP="00183195">
      <w:pPr>
        <w:rPr>
          <w:b/>
          <w:bCs/>
        </w:rPr>
      </w:pPr>
      <w:r w:rsidRPr="00A510DC">
        <w:rPr>
          <w:b/>
          <w:bCs/>
        </w:rPr>
        <w:t>Цена контракта</w:t>
      </w:r>
    </w:p>
    <w:p w:rsidR="00183195" w:rsidRPr="006839AF" w:rsidRDefault="00183195" w:rsidP="00183195">
      <w:r>
        <w:t>Значимость критерия</w:t>
      </w:r>
      <w:r w:rsidR="00C610F1">
        <w:t xml:space="preserve"> оценки</w:t>
      </w:r>
      <w:r>
        <w:t>: </w:t>
      </w:r>
      <w:r w:rsidRPr="00A510DC">
        <w:t>60.00</w:t>
      </w:r>
      <w:r>
        <w:t>%</w:t>
      </w:r>
    </w:p>
    <w:p w:rsidR="00183195" w:rsidRDefault="00183195" w:rsidP="00183195">
      <w:r w:rsidRPr="00A510DC">
        <w:t>Порядок оценки: Лучшим условием исполнения контракта по критерию оценки является наименьшее значение критерия</w:t>
      </w:r>
    </w:p>
    <w:p w:rsidR="00183195" w:rsidRPr="00754F6F" w:rsidRDefault="00183195" w:rsidP="00183195"/>
    <w:p w:rsidR="00183195" w:rsidRDefault="00183195" w:rsidP="00183195">
      <w:pPr>
        <w:rPr>
          <w:b/>
          <w:bCs/>
        </w:rPr>
      </w:pPr>
      <w:r w:rsidRPr="00A510DC">
        <w:rPr>
          <w:b/>
          <w:bCs/>
        </w:rPr>
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</w:t>
      </w:r>
      <w:r w:rsidRPr="00A510DC">
        <w:rPr>
          <w:b/>
          <w:bCs/>
        </w:rPr>
        <w:t>а</w:t>
      </w:r>
      <w:r w:rsidRPr="00A510DC">
        <w:rPr>
          <w:b/>
          <w:bCs/>
        </w:rPr>
        <w:t>листов и иных работников определенного уровня квалификации</w:t>
      </w:r>
    </w:p>
    <w:p w:rsidR="00183195" w:rsidRPr="006839AF" w:rsidRDefault="00183195" w:rsidP="00183195">
      <w:r>
        <w:t>Значимость критерия</w:t>
      </w:r>
      <w:r w:rsidR="00C610F1">
        <w:t xml:space="preserve"> оценки</w:t>
      </w:r>
      <w:r>
        <w:t>: </w:t>
      </w:r>
      <w:r w:rsidRPr="00A510DC">
        <w:t>40.00</w:t>
      </w:r>
      <w:r>
        <w:t>%</w:t>
      </w:r>
    </w:p>
    <w:p w:rsidR="00183195" w:rsidRDefault="00183195" w:rsidP="00183195">
      <w:r w:rsidRPr="00A510DC">
        <w:t>Порядок оценки: Лучшим условием исполнения контракта по критерию оценки является наибольшее значение критерия</w:t>
      </w:r>
    </w:p>
    <w:p w:rsidR="00183195" w:rsidRPr="00754F6F" w:rsidRDefault="00183195" w:rsidP="00183195"/>
    <w:p w:rsidR="00183195" w:rsidRDefault="00183195" w:rsidP="00183195">
      <w:pPr>
        <w:pStyle w:val="a3"/>
        <w:spacing w:before="0" w:beforeAutospacing="0" w:after="0" w:afterAutospacing="0"/>
        <w:rPr>
          <w:color w:val="000000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5"/>
        <w:gridCol w:w="6124"/>
      </w:tblGrid>
      <w:tr w:rsidR="00183195" w:rsidTr="00030087">
        <w:tc>
          <w:tcPr>
            <w:tcW w:w="1983" w:type="pct"/>
            <w:vAlign w:val="center"/>
          </w:tcPr>
          <w:p w:rsidR="00183195" w:rsidRDefault="00183195" w:rsidP="00030087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</w:rPr>
              <w:t>ментов</w:t>
            </w:r>
          </w:p>
        </w:tc>
        <w:tc>
          <w:tcPr>
            <w:tcW w:w="3017" w:type="pct"/>
            <w:vAlign w:val="center"/>
          </w:tcPr>
          <w:p w:rsidR="00183195" w:rsidRDefault="00183195" w:rsidP="00030087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030087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030087">
            <w:r w:rsidRPr="000A450B">
              <w:rPr>
                <w:b/>
              </w:rPr>
              <w:t>Проект контракта</w:t>
            </w:r>
          </w:p>
          <w:p w:rsidR="00183195" w:rsidRDefault="00183195" w:rsidP="00030087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030087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030087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030087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Pr="00961603" w:rsidRDefault="00961603" w:rsidP="00030087">
            <w:r>
              <w:t xml:space="preserve">1. </w:t>
            </w:r>
            <w:r w:rsidR="00183195"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EE7290" w:rsidRDefault="00EE7290" w:rsidP="00030087">
            <w:r w:rsidRPr="00A4262D">
              <w:rPr>
                <w:b/>
              </w:rPr>
              <w:t>Порядок рассмотрения и оценки заявок на участие в конкурсах</w:t>
            </w:r>
          </w:p>
          <w:p w:rsidR="00EE7290" w:rsidRDefault="00EE7290" w:rsidP="00030087">
            <w:r w:rsidRPr="00881CCA">
              <w:t xml:space="preserve">1. </w:t>
            </w:r>
            <w:r w:rsidRPr="00A510DC">
              <w:t>Порядок рассмотрения и оценки заявок скейт.docx;</w:t>
            </w:r>
          </w:p>
          <w:p w:rsidR="00183195" w:rsidRDefault="00183195" w:rsidP="00030087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Pr="00D4582E" w:rsidRDefault="00183195" w:rsidP="00030087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D4582E" w:rsidRDefault="00D4582E" w:rsidP="00030087">
            <w:r>
              <w:rPr>
                <w:b/>
              </w:rPr>
              <w:t>Файлы проектной документации</w:t>
            </w:r>
          </w:p>
          <w:p w:rsidR="00D4582E" w:rsidRDefault="00D4582E" w:rsidP="00030087">
            <w:r w:rsidRPr="00881CCA">
              <w:t xml:space="preserve">1. </w:t>
            </w:r>
            <w:r w:rsidRPr="00A510DC">
              <w:t>Проектная документация 1.rar;</w:t>
            </w:r>
          </w:p>
          <w:p w:rsidR="00D4582E" w:rsidRDefault="00D4582E" w:rsidP="00030087">
            <w:r w:rsidRPr="00881CCA">
              <w:t xml:space="preserve">2. </w:t>
            </w:r>
            <w:r w:rsidRPr="00A510DC">
              <w:t>Проектная документация 2.rar;</w:t>
            </w:r>
          </w:p>
          <w:p w:rsidR="00D4582E" w:rsidRPr="00D4582E" w:rsidRDefault="00D4582E" w:rsidP="00030087">
            <w:pPr>
              <w:rPr>
                <w:sz w:val="12"/>
                <w:szCs w:val="12"/>
                <w:lang w:val="en-US"/>
              </w:rPr>
            </w:pPr>
          </w:p>
        </w:tc>
      </w:tr>
    </w:tbl>
    <w:p w:rsidR="00E20B3F" w:rsidRPr="00E47C02" w:rsidRDefault="00E20B3F" w:rsidP="00914618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E20B3F" w:rsidRPr="00E47C02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A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9</Pages>
  <Words>2201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Пользователь Windows</cp:lastModifiedBy>
  <cp:revision>2</cp:revision>
  <dcterms:created xsi:type="dcterms:W3CDTF">2024-08-20T13:00:00Z</dcterms:created>
  <dcterms:modified xsi:type="dcterms:W3CDTF">2024-08-20T13:00:00Z</dcterms:modified>
</cp:coreProperties>
</file>